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487"/>
        <w:gridCol w:w="550"/>
        <w:gridCol w:w="709"/>
        <w:gridCol w:w="3189"/>
        <w:gridCol w:w="933"/>
        <w:gridCol w:w="3442"/>
      </w:tblGrid>
      <w:tr w:rsidR="0063560D" w:rsidRPr="0063560D" w14:paraId="74965A2E" w14:textId="77777777" w:rsidTr="002A52A6">
        <w:trPr>
          <w:trHeight w:val="756"/>
        </w:trPr>
        <w:tc>
          <w:tcPr>
            <w:tcW w:w="1532" w:type="dxa"/>
            <w:shd w:val="clear" w:color="auto" w:fill="auto"/>
            <w:tcMar>
              <w:top w:w="0" w:type="dxa"/>
            </w:tcMar>
          </w:tcPr>
          <w:p w14:paraId="74965A2C" w14:textId="48873919" w:rsidR="00AD6E6B" w:rsidRPr="0063560D" w:rsidRDefault="002A52A6" w:rsidP="001E63D2">
            <w:pPr>
              <w:rPr>
                <w:color w:val="4F81BD" w:themeColor="accent1"/>
              </w:rPr>
            </w:pPr>
            <w:r w:rsidRPr="002A52A6">
              <w:rPr>
                <w:noProof/>
                <w:color w:val="4F81BD" w:themeColor="accen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A65AF6" wp14:editId="2979DC4A">
                      <wp:simplePos x="0" y="0"/>
                      <wp:positionH relativeFrom="column">
                        <wp:posOffset>-590550</wp:posOffset>
                      </wp:positionH>
                      <wp:positionV relativeFrom="paragraph">
                        <wp:posOffset>-815340</wp:posOffset>
                      </wp:positionV>
                      <wp:extent cx="1800225" cy="1403985"/>
                      <wp:effectExtent l="0" t="0" r="9525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B87C59" w14:textId="586A9B1F" w:rsidR="002A52A6" w:rsidRDefault="002A52A6">
                                  <w:r>
                                    <w:rPr>
                                      <w:noProof/>
                                      <w:color w:val="4F81BD" w:themeColor="accent1"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67C05300" wp14:editId="2DF74FA9">
                                        <wp:extent cx="1498501" cy="2164865"/>
                                        <wp:effectExtent l="0" t="0" r="6985" b="6985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00515" cy="2167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6.5pt;margin-top:-64.2pt;width:141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" stroked="f">
                      <v:textbox style="mso-fit-shape-to-text:t">
                        <w:txbxContent>
                          <w:p w14:paraId="28B87C59" w14:textId="586A9B1F" w:rsidR="002A52A6" w:rsidRDefault="002A52A6">
                            <w:r>
                              <w:rPr>
                                <w:noProof/>
                                <w:color w:val="4F81BD" w:themeColor="accent1"/>
                                <w:lang w:val="en-GB" w:eastAsia="en-GB"/>
                              </w:rPr>
                              <w:drawing>
                                <wp:inline distT="0" distB="0" distL="0" distR="0" wp14:anchorId="67C05300" wp14:editId="2DF74FA9">
                                  <wp:extent cx="1498501" cy="2164865"/>
                                  <wp:effectExtent l="0" t="0" r="6985" b="698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0515" cy="2167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948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74965A2D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2A52A6" w14:paraId="74965A32" w14:textId="77777777" w:rsidTr="002A52A6">
        <w:trPr>
          <w:trHeight w:val="288"/>
        </w:trPr>
        <w:tc>
          <w:tcPr>
            <w:tcW w:w="7019" w:type="dxa"/>
            <w:gridSpan w:val="5"/>
            <w:shd w:val="clear" w:color="auto" w:fill="auto"/>
            <w:tcMar>
              <w:top w:w="0" w:type="dxa"/>
            </w:tcMar>
          </w:tcPr>
          <w:p w14:paraId="74965A2F" w14:textId="77777777" w:rsidR="00F56369" w:rsidRPr="002A52A6" w:rsidRDefault="00F56369" w:rsidP="001E63D2">
            <w:pPr>
              <w:pStyle w:val="Slogan"/>
              <w:rPr>
                <w:color w:val="4F81BD" w:themeColor="accent1"/>
                <w:sz w:val="18"/>
              </w:rPr>
            </w:pPr>
          </w:p>
        </w:tc>
        <w:tc>
          <w:tcPr>
            <w:tcW w:w="3461" w:type="dxa"/>
            <w:shd w:val="clear" w:color="auto" w:fill="auto"/>
          </w:tcPr>
          <w:p w14:paraId="74965A30" w14:textId="65ED4C21" w:rsidR="00F56369" w:rsidRPr="002A52A6" w:rsidRDefault="00F56369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 xml:space="preserve">Date: </w:t>
            </w:r>
            <w:sdt>
              <w:sdtPr>
                <w:rPr>
                  <w:color w:val="4F81BD" w:themeColor="accent1"/>
                  <w:sz w:val="20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9-10-08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54F4A">
                  <w:rPr>
                    <w:color w:val="4F81BD" w:themeColor="accent1"/>
                    <w:sz w:val="20"/>
                  </w:rPr>
                  <w:t>October 8, 2019</w:t>
                </w:r>
              </w:sdtContent>
            </w:sdt>
          </w:p>
          <w:p w14:paraId="74965A31" w14:textId="77777777" w:rsidR="00F56369" w:rsidRPr="002A52A6" w:rsidRDefault="00F56369" w:rsidP="001E63D2">
            <w:pPr>
              <w:pStyle w:val="Right-alignedtext"/>
              <w:rPr>
                <w:color w:val="4F81BD" w:themeColor="accent1"/>
                <w:sz w:val="20"/>
              </w:rPr>
            </w:pPr>
          </w:p>
        </w:tc>
      </w:tr>
      <w:tr w:rsidR="001E7EBF" w:rsidRPr="002A52A6" w14:paraId="74965A41" w14:textId="77777777" w:rsidTr="002A52A6">
        <w:trPr>
          <w:trHeight w:val="1155"/>
        </w:trPr>
        <w:tc>
          <w:tcPr>
            <w:tcW w:w="2101" w:type="dxa"/>
            <w:gridSpan w:val="2"/>
            <w:shd w:val="clear" w:color="auto" w:fill="auto"/>
            <w:tcMar>
              <w:top w:w="0" w:type="dxa"/>
            </w:tcMar>
          </w:tcPr>
          <w:p w14:paraId="74965A33" w14:textId="77777777" w:rsidR="001E7EBF" w:rsidRPr="002A52A6" w:rsidRDefault="001E7EBF" w:rsidP="001E63D2">
            <w:pPr>
              <w:rPr>
                <w:color w:val="4F81BD" w:themeColor="accent1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4965A34" w14:textId="77777777" w:rsidR="001E7EBF" w:rsidRPr="002A52A6" w:rsidRDefault="0063560D" w:rsidP="00CC6BF2">
            <w:pPr>
              <w:pStyle w:val="Heading2"/>
              <w:jc w:val="righ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From</w:t>
            </w:r>
          </w:p>
        </w:tc>
        <w:tc>
          <w:tcPr>
            <w:tcW w:w="3259" w:type="dxa"/>
            <w:shd w:val="clear" w:color="auto" w:fill="auto"/>
          </w:tcPr>
          <w:p w14:paraId="74965A35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Office of the Clerk of Tynwald</w:t>
            </w:r>
          </w:p>
          <w:p w14:paraId="74965A36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Legislative Buildings</w:t>
            </w:r>
          </w:p>
          <w:p w14:paraId="74965A37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Finch Road</w:t>
            </w:r>
          </w:p>
          <w:p w14:paraId="74965A38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Douglas, Isle of Man</w:t>
            </w:r>
          </w:p>
          <w:p w14:paraId="74965A39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IM1 3PW</w:t>
            </w:r>
          </w:p>
          <w:p w14:paraId="74965A3A" w14:textId="77777777" w:rsidR="001E7EBF" w:rsidRPr="002A52A6" w:rsidRDefault="001E7EBF" w:rsidP="001E63D2">
            <w:pPr>
              <w:pStyle w:val="Right-alignedtext"/>
              <w:rPr>
                <w:color w:val="4F81BD" w:themeColor="accent1"/>
                <w:sz w:val="20"/>
              </w:rPr>
            </w:pPr>
          </w:p>
        </w:tc>
        <w:tc>
          <w:tcPr>
            <w:tcW w:w="950" w:type="dxa"/>
            <w:shd w:val="clear" w:color="auto" w:fill="auto"/>
          </w:tcPr>
          <w:p w14:paraId="74965A3B" w14:textId="77777777" w:rsidR="001E7EBF" w:rsidRPr="002A52A6" w:rsidRDefault="0063560D" w:rsidP="00CC6BF2">
            <w:pPr>
              <w:pStyle w:val="Heading2"/>
              <w:jc w:val="righ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To</w:t>
            </w:r>
          </w:p>
        </w:tc>
        <w:tc>
          <w:tcPr>
            <w:tcW w:w="3461" w:type="dxa"/>
            <w:shd w:val="clear" w:color="auto" w:fill="auto"/>
          </w:tcPr>
          <w:p w14:paraId="3DB177D9" w14:textId="77777777" w:rsidR="0014660F" w:rsidRPr="00DA7DE0" w:rsidRDefault="0014660F" w:rsidP="0014660F">
            <w:pPr>
              <w:pStyle w:val="Right-alignedtext"/>
              <w:rPr>
                <w:b/>
                <w:color w:val="4F81BD" w:themeColor="accent1"/>
                <w:sz w:val="20"/>
              </w:rPr>
            </w:pPr>
            <w:r w:rsidRPr="00DA7DE0">
              <w:rPr>
                <w:b/>
                <w:color w:val="4F81BD" w:themeColor="accent1"/>
                <w:sz w:val="20"/>
              </w:rPr>
              <w:t>Greg Joughin</w:t>
            </w:r>
          </w:p>
          <w:p w14:paraId="5BB6F9EF" w14:textId="77777777" w:rsidR="0014660F" w:rsidRPr="00DA7DE0" w:rsidRDefault="0014660F" w:rsidP="0014660F">
            <w:pPr>
              <w:pStyle w:val="Right-alignedtext"/>
              <w:rPr>
                <w:b/>
                <w:color w:val="4F81BD" w:themeColor="accent1"/>
                <w:sz w:val="20"/>
              </w:rPr>
            </w:pPr>
            <w:proofErr w:type="spellStart"/>
            <w:r w:rsidRPr="00DA7DE0">
              <w:rPr>
                <w:b/>
                <w:color w:val="4F81BD" w:themeColor="accent1"/>
                <w:sz w:val="20"/>
              </w:rPr>
              <w:t>Reayrt</w:t>
            </w:r>
            <w:proofErr w:type="spellEnd"/>
            <w:r w:rsidRPr="00DA7DE0">
              <w:rPr>
                <w:b/>
                <w:color w:val="4F81BD" w:themeColor="accent1"/>
                <w:sz w:val="20"/>
              </w:rPr>
              <w:t xml:space="preserve"> y </w:t>
            </w:r>
            <w:proofErr w:type="spellStart"/>
            <w:r w:rsidRPr="00DA7DE0">
              <w:rPr>
                <w:b/>
                <w:color w:val="4F81BD" w:themeColor="accent1"/>
                <w:sz w:val="20"/>
              </w:rPr>
              <w:t>Chashtal</w:t>
            </w:r>
            <w:proofErr w:type="spellEnd"/>
          </w:p>
          <w:p w14:paraId="159F3791" w14:textId="77777777" w:rsidR="0014660F" w:rsidRPr="00DA7DE0" w:rsidRDefault="0014660F" w:rsidP="0014660F">
            <w:pPr>
              <w:pStyle w:val="Right-alignedtext"/>
              <w:rPr>
                <w:b/>
                <w:color w:val="4F81BD" w:themeColor="accent1"/>
                <w:sz w:val="20"/>
              </w:rPr>
            </w:pPr>
            <w:r w:rsidRPr="00DA7DE0">
              <w:rPr>
                <w:b/>
                <w:color w:val="4F81BD" w:themeColor="accent1"/>
                <w:sz w:val="20"/>
              </w:rPr>
              <w:t>Marine Parade</w:t>
            </w:r>
          </w:p>
          <w:p w14:paraId="1823852D" w14:textId="77777777" w:rsidR="0014660F" w:rsidRPr="00DA7DE0" w:rsidRDefault="0014660F" w:rsidP="0014660F">
            <w:pPr>
              <w:pStyle w:val="Right-alignedtext"/>
              <w:rPr>
                <w:b/>
                <w:color w:val="4F81BD" w:themeColor="accent1"/>
                <w:sz w:val="20"/>
              </w:rPr>
            </w:pPr>
            <w:r w:rsidRPr="00DA7DE0">
              <w:rPr>
                <w:b/>
                <w:color w:val="4F81BD" w:themeColor="accent1"/>
                <w:sz w:val="20"/>
              </w:rPr>
              <w:t>Peel</w:t>
            </w:r>
          </w:p>
          <w:p w14:paraId="49A6ED32" w14:textId="77777777" w:rsidR="0014660F" w:rsidRPr="00DA7DE0" w:rsidRDefault="0014660F" w:rsidP="0014660F">
            <w:pPr>
              <w:pStyle w:val="Right-alignedtext"/>
              <w:rPr>
                <w:b/>
                <w:color w:val="4F81BD" w:themeColor="accent1"/>
                <w:sz w:val="20"/>
              </w:rPr>
            </w:pPr>
            <w:r w:rsidRPr="00DA7DE0">
              <w:rPr>
                <w:b/>
                <w:color w:val="4F81BD" w:themeColor="accent1"/>
                <w:sz w:val="20"/>
              </w:rPr>
              <w:t>IMS 1PA</w:t>
            </w:r>
          </w:p>
          <w:p w14:paraId="2529B5D3" w14:textId="5C44B11E" w:rsidR="002A52A6" w:rsidRDefault="0014660F" w:rsidP="0014660F">
            <w:pPr>
              <w:pStyle w:val="Right-alignedtext"/>
              <w:rPr>
                <w:b/>
                <w:color w:val="4F81BD" w:themeColor="accent1"/>
                <w:sz w:val="24"/>
              </w:rPr>
            </w:pPr>
            <w:bookmarkStart w:id="0" w:name="_GoBack"/>
            <w:r w:rsidRPr="0014660F">
              <w:rPr>
                <w:b/>
                <w:color w:val="4F81BD" w:themeColor="accent1"/>
                <w:sz w:val="24"/>
              </w:rPr>
              <w:t xml:space="preserve">gregjoughin@manx.net </w:t>
            </w:r>
          </w:p>
          <w:bookmarkEnd w:id="0"/>
          <w:p w14:paraId="74965A40" w14:textId="524BB6D2" w:rsidR="001E7EBF" w:rsidRPr="002A52A6" w:rsidRDefault="001E7EBF" w:rsidP="002A52A6">
            <w:pPr>
              <w:pStyle w:val="Right-alignedtext"/>
              <w:rPr>
                <w:b/>
                <w:color w:val="4F81BD" w:themeColor="accent1"/>
                <w:sz w:val="28"/>
              </w:rPr>
            </w:pPr>
          </w:p>
        </w:tc>
      </w:tr>
    </w:tbl>
    <w:p w14:paraId="74965A42" w14:textId="5C4F8657" w:rsidR="00954EF9" w:rsidRPr="002A52A6" w:rsidRDefault="00954EF9" w:rsidP="004F202D">
      <w:pPr>
        <w:rPr>
          <w:color w:val="4F81BD" w:themeColor="accent1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736"/>
        <w:gridCol w:w="1635"/>
        <w:gridCol w:w="2188"/>
        <w:gridCol w:w="2183"/>
        <w:gridCol w:w="1568"/>
      </w:tblGrid>
      <w:tr w:rsidR="002A52A6" w:rsidRPr="002A52A6" w14:paraId="74965A49" w14:textId="77777777" w:rsidTr="003468ED">
        <w:trPr>
          <w:cantSplit/>
          <w:trHeight w:val="216"/>
        </w:trPr>
        <w:tc>
          <w:tcPr>
            <w:tcW w:w="276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4" w14:textId="1BF9434E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  <w:r w:rsidRPr="002A52A6">
              <w:rPr>
                <w:b/>
                <w:color w:val="4F81BD" w:themeColor="accent1"/>
                <w:sz w:val="22"/>
              </w:rPr>
              <w:t>Supplier Details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5" w14:textId="77777777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6" w14:textId="77777777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7" w14:textId="77777777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  <w:r w:rsidRPr="002A52A6">
              <w:rPr>
                <w:b/>
                <w:color w:val="4F81BD" w:themeColor="accent1"/>
                <w:sz w:val="22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8" w14:textId="77777777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  <w:r w:rsidRPr="002A52A6">
              <w:rPr>
                <w:b/>
                <w:color w:val="4F81BD" w:themeColor="accent1"/>
                <w:sz w:val="22"/>
              </w:rPr>
              <w:t>Government Order</w:t>
            </w:r>
          </w:p>
        </w:tc>
      </w:tr>
      <w:tr w:rsidR="00F23482" w:rsidRPr="002A52A6" w14:paraId="74965A4D" w14:textId="77777777" w:rsidTr="00F23482">
        <w:trPr>
          <w:cantSplit/>
          <w:trHeight w:val="216"/>
        </w:trPr>
        <w:tc>
          <w:tcPr>
            <w:tcW w:w="6636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A" w14:textId="4A91D981" w:rsidR="00F23482" w:rsidRPr="002A52A6" w:rsidRDefault="0014660F" w:rsidP="00F432C7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Greg Joughin</w:t>
            </w:r>
            <w:r w:rsidR="00FA0D3A" w:rsidRPr="002A52A6">
              <w:rPr>
                <w:color w:val="4F81BD" w:themeColor="accent1"/>
                <w:sz w:val="20"/>
              </w:rPr>
              <w:t xml:space="preserve"> 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B" w14:textId="114DF1FA" w:rsidR="00F23482" w:rsidRPr="002A52A6" w:rsidRDefault="00DA7DE0" w:rsidP="00DA7DE0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Summer 201</w:t>
            </w:r>
            <w:r w:rsidR="00F0056E">
              <w:rPr>
                <w:color w:val="4F81BD" w:themeColor="accent1"/>
                <w:sz w:val="20"/>
              </w:rPr>
              <w:t>9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C" w14:textId="45AED65E" w:rsidR="00F23482" w:rsidRPr="002A52A6" w:rsidRDefault="009D1173" w:rsidP="00F432C7">
            <w:pPr>
              <w:rPr>
                <w:color w:val="4F81BD" w:themeColor="accent1"/>
                <w:sz w:val="20"/>
              </w:rPr>
            </w:pPr>
            <w:r>
              <w:rPr>
                <w:color w:val="1F497D"/>
              </w:rPr>
              <w:t>PO1427345</w:t>
            </w:r>
          </w:p>
        </w:tc>
      </w:tr>
    </w:tbl>
    <w:p w14:paraId="74965A4E" w14:textId="77777777" w:rsidR="009C1689" w:rsidRPr="002A52A6" w:rsidRDefault="009C1689" w:rsidP="00F56369">
      <w:pPr>
        <w:rPr>
          <w:color w:val="4F81BD" w:themeColor="accent1"/>
          <w:sz w:val="20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5"/>
        <w:gridCol w:w="5532"/>
        <w:gridCol w:w="1842"/>
        <w:gridCol w:w="150"/>
        <w:gridCol w:w="1690"/>
        <w:gridCol w:w="11"/>
      </w:tblGrid>
      <w:tr w:rsidR="0014660F" w:rsidRPr="002A52A6" w14:paraId="74965A52" w14:textId="182DE453" w:rsidTr="00DA7DE0">
        <w:trPr>
          <w:gridAfter w:val="1"/>
          <w:wAfter w:w="11" w:type="dxa"/>
          <w:cantSplit/>
          <w:trHeight w:val="216"/>
        </w:trPr>
        <w:tc>
          <w:tcPr>
            <w:tcW w:w="109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F" w14:textId="77777777" w:rsidR="0014660F" w:rsidRPr="002A52A6" w:rsidRDefault="0014660F" w:rsidP="001E63D2">
            <w:pPr>
              <w:pStyle w:val="Heading2"/>
              <w:rPr>
                <w:b/>
                <w:color w:val="4F81BD" w:themeColor="accent1"/>
                <w:sz w:val="24"/>
              </w:rPr>
            </w:pPr>
            <w:proofErr w:type="spellStart"/>
            <w:r w:rsidRPr="002A52A6">
              <w:rPr>
                <w:b/>
                <w:color w:val="4F81BD" w:themeColor="accent1"/>
                <w:sz w:val="24"/>
              </w:rPr>
              <w:t>Qty</w:t>
            </w:r>
            <w:proofErr w:type="spellEnd"/>
          </w:p>
        </w:tc>
        <w:tc>
          <w:tcPr>
            <w:tcW w:w="553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50" w14:textId="77777777" w:rsidR="0014660F" w:rsidRPr="002A52A6" w:rsidRDefault="0014660F" w:rsidP="001E63D2">
            <w:pPr>
              <w:pStyle w:val="Heading2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Description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51" w14:textId="77777777" w:rsidR="0014660F" w:rsidRPr="002A52A6" w:rsidRDefault="0014660F" w:rsidP="001E63D2">
            <w:pPr>
              <w:pStyle w:val="Heading2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Sale Price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39CFB3A" w14:textId="77777777" w:rsidR="0014660F" w:rsidRPr="002A52A6" w:rsidRDefault="0014660F" w:rsidP="001E63D2">
            <w:pPr>
              <w:pStyle w:val="Heading2"/>
              <w:rPr>
                <w:b/>
                <w:color w:val="4F81BD" w:themeColor="accent1"/>
                <w:sz w:val="24"/>
              </w:rPr>
            </w:pPr>
          </w:p>
        </w:tc>
      </w:tr>
      <w:tr w:rsidR="0014660F" w:rsidRPr="002A52A6" w14:paraId="74965A56" w14:textId="285EA6F4" w:rsidTr="00DA7DE0">
        <w:trPr>
          <w:gridAfter w:val="1"/>
          <w:wAfter w:w="11" w:type="dxa"/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53" w14:textId="2D9B2625" w:rsidR="0014660F" w:rsidRPr="002A52A6" w:rsidRDefault="00DA7DE0" w:rsidP="00AA16FA">
            <w:pPr>
              <w:rPr>
                <w:color w:val="4F81BD" w:themeColor="accent1"/>
                <w:sz w:val="24"/>
              </w:rPr>
            </w:pPr>
            <w:r>
              <w:rPr>
                <w:color w:val="4F81BD" w:themeColor="accent1"/>
                <w:sz w:val="24"/>
              </w:rPr>
              <w:t>1</w:t>
            </w:r>
          </w:p>
        </w:tc>
        <w:tc>
          <w:tcPr>
            <w:tcW w:w="5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54" w14:textId="7EDC705F" w:rsidR="0014660F" w:rsidRPr="002B2FE3" w:rsidRDefault="0014660F" w:rsidP="00AA16FA">
            <w:pPr>
              <w:rPr>
                <w:color w:val="4F81BD" w:themeColor="accent1"/>
                <w:sz w:val="24"/>
              </w:rPr>
            </w:pPr>
            <w:r w:rsidRPr="002B2FE3"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  <w:t>Draw Like a Pict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74965A55" w14:textId="32AB98EC" w:rsidR="0014660F" w:rsidRPr="002A52A6" w:rsidRDefault="0014660F" w:rsidP="0014660F">
            <w:pPr>
              <w:pStyle w:val="Right-alignedtext"/>
              <w:rPr>
                <w:color w:val="4F81BD" w:themeColor="accent1"/>
                <w:sz w:val="24"/>
              </w:rPr>
            </w:pPr>
            <w:r w:rsidRPr="002A52A6">
              <w:rPr>
                <w:color w:val="4F81BD" w:themeColor="accent1"/>
                <w:sz w:val="24"/>
              </w:rPr>
              <w:t>£</w:t>
            </w:r>
            <w:r>
              <w:rPr>
                <w:color w:val="4F81BD" w:themeColor="accent1"/>
                <w:sz w:val="24"/>
              </w:rPr>
              <w:t>8.99</w:t>
            </w:r>
          </w:p>
        </w:tc>
        <w:tc>
          <w:tcPr>
            <w:tcW w:w="184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37B209" w14:textId="389399C4" w:rsidR="0014660F" w:rsidRPr="002A52A6" w:rsidRDefault="0014660F" w:rsidP="00DA7DE0">
            <w:pPr>
              <w:pStyle w:val="Right-alignedtext"/>
              <w:rPr>
                <w:color w:val="4F81BD" w:themeColor="accent1"/>
                <w:sz w:val="24"/>
              </w:rPr>
            </w:pPr>
            <w:r>
              <w:rPr>
                <w:color w:val="4F81BD" w:themeColor="accent1"/>
                <w:sz w:val="24"/>
              </w:rPr>
              <w:t>£</w:t>
            </w:r>
            <w:r w:rsidR="00DA7DE0">
              <w:rPr>
                <w:color w:val="4F81BD" w:themeColor="accent1"/>
                <w:sz w:val="24"/>
              </w:rPr>
              <w:t>8.99</w:t>
            </w:r>
          </w:p>
        </w:tc>
      </w:tr>
      <w:tr w:rsidR="00DA7DE0" w:rsidRPr="002A52A6" w14:paraId="69572E31" w14:textId="77777777" w:rsidTr="00DA7DE0">
        <w:trPr>
          <w:gridAfter w:val="1"/>
          <w:wAfter w:w="11" w:type="dxa"/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7BBC21B" w14:textId="77777777" w:rsidR="00DA7DE0" w:rsidRPr="002A52A6" w:rsidRDefault="00DA7DE0" w:rsidP="00AA16FA">
            <w:pPr>
              <w:rPr>
                <w:color w:val="4F81BD" w:themeColor="accent1"/>
                <w:sz w:val="24"/>
              </w:rPr>
            </w:pPr>
          </w:p>
        </w:tc>
        <w:tc>
          <w:tcPr>
            <w:tcW w:w="5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9123DC8" w14:textId="77777777" w:rsidR="00DA7DE0" w:rsidRPr="002A52A6" w:rsidRDefault="00DA7DE0" w:rsidP="00AA16FA">
            <w:pPr>
              <w:rPr>
                <w:color w:val="4F81BD" w:themeColor="accent1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5BD8EF6E" w14:textId="77777777" w:rsidR="00DA7DE0" w:rsidRPr="002A52A6" w:rsidRDefault="00DA7DE0" w:rsidP="002A52A6">
            <w:pPr>
              <w:pStyle w:val="Right-alignedtext"/>
              <w:rPr>
                <w:color w:val="4F81BD" w:themeColor="accent1"/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663DA2" w14:textId="77777777" w:rsidR="00DA7DE0" w:rsidRDefault="00DA7DE0" w:rsidP="002A52A6">
            <w:pPr>
              <w:pStyle w:val="Right-alignedtext"/>
              <w:rPr>
                <w:color w:val="4F81BD" w:themeColor="accent1"/>
                <w:sz w:val="24"/>
              </w:rPr>
            </w:pPr>
          </w:p>
        </w:tc>
      </w:tr>
      <w:tr w:rsidR="00DA7DE0" w:rsidRPr="005F106B" w14:paraId="5B4667E2" w14:textId="77777777" w:rsidTr="00DA7DE0">
        <w:trPr>
          <w:cantSplit/>
          <w:trHeight w:val="216"/>
        </w:trPr>
        <w:tc>
          <w:tcPr>
            <w:tcW w:w="8619" w:type="dxa"/>
            <w:gridSpan w:val="4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07B0B743" w14:textId="77777777" w:rsidR="00DA7DE0" w:rsidRPr="002B2FE3" w:rsidRDefault="00DA7DE0" w:rsidP="002B2FE3">
            <w:pPr>
              <w:jc w:val="right"/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</w:pPr>
            <w:r w:rsidRPr="002B2FE3"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  <w:t>SUBTOTAL</w:t>
            </w:r>
          </w:p>
        </w:tc>
        <w:tc>
          <w:tcPr>
            <w:tcW w:w="1701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217331B3" w14:textId="4E02A965" w:rsidR="00DA7DE0" w:rsidRPr="002B2FE3" w:rsidRDefault="00DA7DE0" w:rsidP="002B2FE3">
            <w:pPr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</w:pPr>
            <w:r w:rsidRPr="002B2FE3"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  <w:t>£8.99</w:t>
            </w:r>
          </w:p>
        </w:tc>
      </w:tr>
      <w:tr w:rsidR="00DA7DE0" w:rsidRPr="005F106B" w14:paraId="7031DC45" w14:textId="77777777" w:rsidTr="00DA7DE0">
        <w:trPr>
          <w:cantSplit/>
          <w:trHeight w:val="216"/>
        </w:trPr>
        <w:tc>
          <w:tcPr>
            <w:tcW w:w="8619" w:type="dxa"/>
            <w:gridSpan w:val="4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0C2A5C" w14:textId="77777777" w:rsidR="00DA7DE0" w:rsidRPr="002B2FE3" w:rsidRDefault="00DA7DE0" w:rsidP="002B2FE3">
            <w:pPr>
              <w:jc w:val="right"/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</w:pPr>
            <w:r w:rsidRPr="002B2FE3"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  <w:t>COMMISSION @ 20%</w:t>
            </w:r>
          </w:p>
        </w:tc>
        <w:tc>
          <w:tcPr>
            <w:tcW w:w="1701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68C1DC6B" w14:textId="25382814" w:rsidR="00DA7DE0" w:rsidRPr="002B2FE3" w:rsidRDefault="00DA7DE0" w:rsidP="002B2FE3">
            <w:pPr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</w:pPr>
            <w:r w:rsidRPr="002B2FE3"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  <w:t>£1.80</w:t>
            </w:r>
          </w:p>
        </w:tc>
      </w:tr>
    </w:tbl>
    <w:p w14:paraId="2BB9DAD7" w14:textId="77777777" w:rsidR="00643B57" w:rsidRDefault="00643B57" w:rsidP="00643B57">
      <w:pPr>
        <w:rPr>
          <w:rFonts w:ascii="Open Sans" w:hAnsi="Open Sans" w:cs="Open Sans"/>
          <w:b/>
          <w:color w:val="1F497D" w:themeColor="text2"/>
          <w:sz w:val="24"/>
        </w:rPr>
      </w:pPr>
    </w:p>
    <w:p w14:paraId="066D7DBA" w14:textId="77777777" w:rsidR="00643B57" w:rsidRPr="003556B1" w:rsidRDefault="00643B57" w:rsidP="00643B57">
      <w:pPr>
        <w:rPr>
          <w:rFonts w:ascii="Open Sans" w:hAnsi="Open Sans" w:cs="Open Sans"/>
          <w:b/>
          <w:color w:val="1F497D" w:themeColor="text2"/>
          <w:sz w:val="24"/>
        </w:rPr>
      </w:pPr>
      <w:r w:rsidRPr="003556B1">
        <w:rPr>
          <w:rFonts w:ascii="Open Sans" w:hAnsi="Open Sans" w:cs="Open Sans"/>
          <w:b/>
          <w:color w:val="1F497D" w:themeColor="text2"/>
          <w:sz w:val="24"/>
        </w:rPr>
        <w:t>Please provide an invoice for the above items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643B57" w:rsidRPr="003556B1" w14:paraId="3270D7A3" w14:textId="77777777" w:rsidTr="00A96EF9">
        <w:trPr>
          <w:trHeight w:val="373"/>
        </w:trPr>
        <w:tc>
          <w:tcPr>
            <w:tcW w:w="2835" w:type="dxa"/>
          </w:tcPr>
          <w:p w14:paraId="317CF2E8" w14:textId="77777777" w:rsidR="00643B57" w:rsidRPr="001918FA" w:rsidRDefault="00643B57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1918FA">
              <w:rPr>
                <w:rFonts w:ascii="Open Sans" w:hAnsi="Open Sans" w:cs="Open Sans"/>
                <w:color w:val="1F497D" w:themeColor="text2"/>
                <w:sz w:val="20"/>
              </w:rPr>
              <w:t>Name on the account</w:t>
            </w:r>
          </w:p>
        </w:tc>
        <w:tc>
          <w:tcPr>
            <w:tcW w:w="3686" w:type="dxa"/>
          </w:tcPr>
          <w:p w14:paraId="217F79D0" w14:textId="77777777" w:rsidR="00643B57" w:rsidRPr="001918FA" w:rsidRDefault="00643B57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0"/>
              </w:rPr>
            </w:pPr>
          </w:p>
        </w:tc>
      </w:tr>
      <w:tr w:rsidR="00643B57" w:rsidRPr="003556B1" w14:paraId="52963987" w14:textId="77777777" w:rsidTr="00A96EF9">
        <w:trPr>
          <w:trHeight w:val="373"/>
        </w:trPr>
        <w:tc>
          <w:tcPr>
            <w:tcW w:w="2835" w:type="dxa"/>
          </w:tcPr>
          <w:p w14:paraId="2E0D4F19" w14:textId="77777777" w:rsidR="00643B57" w:rsidRPr="001918FA" w:rsidRDefault="00643B57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1918FA">
              <w:rPr>
                <w:rFonts w:ascii="Open Sans" w:hAnsi="Open Sans" w:cs="Open Sans"/>
                <w:color w:val="1F497D" w:themeColor="text2"/>
                <w:sz w:val="20"/>
              </w:rPr>
              <w:t>Sort Code</w:t>
            </w:r>
          </w:p>
        </w:tc>
        <w:tc>
          <w:tcPr>
            <w:tcW w:w="3686" w:type="dxa"/>
          </w:tcPr>
          <w:p w14:paraId="4FA0457A" w14:textId="77777777" w:rsidR="00643B57" w:rsidRPr="001918FA" w:rsidRDefault="00643B57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0"/>
              </w:rPr>
            </w:pPr>
          </w:p>
        </w:tc>
      </w:tr>
      <w:tr w:rsidR="00643B57" w:rsidRPr="003556B1" w14:paraId="7A35E4A2" w14:textId="77777777" w:rsidTr="00A96EF9">
        <w:trPr>
          <w:trHeight w:val="373"/>
        </w:trPr>
        <w:tc>
          <w:tcPr>
            <w:tcW w:w="2835" w:type="dxa"/>
          </w:tcPr>
          <w:p w14:paraId="6829D292" w14:textId="77777777" w:rsidR="00643B57" w:rsidRPr="001918FA" w:rsidRDefault="00643B57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0"/>
              </w:rPr>
            </w:pPr>
            <w:r w:rsidRPr="001918FA">
              <w:rPr>
                <w:rFonts w:ascii="Open Sans" w:hAnsi="Open Sans" w:cs="Open Sans"/>
                <w:color w:val="1F497D" w:themeColor="text2"/>
                <w:sz w:val="20"/>
              </w:rPr>
              <w:t>Account Number</w:t>
            </w:r>
          </w:p>
        </w:tc>
        <w:tc>
          <w:tcPr>
            <w:tcW w:w="3686" w:type="dxa"/>
          </w:tcPr>
          <w:p w14:paraId="278025C6" w14:textId="77777777" w:rsidR="00643B57" w:rsidRPr="001918FA" w:rsidRDefault="00643B57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0"/>
              </w:rPr>
            </w:pPr>
          </w:p>
        </w:tc>
      </w:tr>
    </w:tbl>
    <w:p w14:paraId="0091148A" w14:textId="77777777" w:rsidR="00643B57" w:rsidRPr="003556B1" w:rsidRDefault="00643B57" w:rsidP="00643B57">
      <w:pPr>
        <w:rPr>
          <w:rFonts w:ascii="Open Sans" w:hAnsi="Open Sans" w:cs="Open Sans"/>
          <w:b/>
          <w:color w:val="1F497D" w:themeColor="text2"/>
          <w:sz w:val="24"/>
        </w:rPr>
      </w:pPr>
      <w:r w:rsidRPr="003556B1">
        <w:rPr>
          <w:rFonts w:ascii="Open Sans" w:hAnsi="Open Sans" w:cs="Open Sans"/>
          <w:b/>
          <w:color w:val="1F497D" w:themeColor="text2"/>
          <w:sz w:val="24"/>
        </w:rPr>
        <w:t xml:space="preserve">Our commission is the sale price less 20% </w:t>
      </w:r>
      <w:r w:rsidRPr="003556B1">
        <w:rPr>
          <w:rFonts w:ascii="Open Sans" w:hAnsi="Open Sans" w:cs="Open Sans"/>
          <w:b/>
          <w:color w:val="1F497D" w:themeColor="text2"/>
          <w:sz w:val="24"/>
        </w:rPr>
        <w:tab/>
      </w:r>
    </w:p>
    <w:p w14:paraId="58CDA502" w14:textId="30E4124C" w:rsidR="00643B57" w:rsidRPr="005F106B" w:rsidRDefault="00643B57" w:rsidP="00643B57">
      <w:pPr>
        <w:rPr>
          <w:rFonts w:ascii="Candy Square BTN Striped" w:hAnsi="Candy Square BTN Striped"/>
          <w:color w:val="1F497D" w:themeColor="text2"/>
        </w:rPr>
      </w:pPr>
      <w:r w:rsidRPr="003556B1">
        <w:rPr>
          <w:rFonts w:ascii="Open Sans" w:hAnsi="Open Sans" w:cs="Open Sans"/>
          <w:b/>
          <w:color w:val="1F497D" w:themeColor="text2"/>
          <w:sz w:val="24"/>
        </w:rPr>
        <w:t>Payment for this period will be made against Government Order ref:</w:t>
      </w:r>
      <w:r>
        <w:rPr>
          <w:rFonts w:ascii="Open Sans" w:hAnsi="Open Sans" w:cs="Open Sans"/>
          <w:b/>
          <w:color w:val="1F497D" w:themeColor="text2"/>
          <w:sz w:val="24"/>
        </w:rPr>
        <w:t xml:space="preserve"> </w:t>
      </w:r>
      <w:sdt>
        <w:sdtPr>
          <w:rPr>
            <w:rFonts w:ascii="Open Sans" w:hAnsi="Open Sans" w:cs="Open Sans"/>
            <w:b/>
            <w:color w:val="1F497D" w:themeColor="text2"/>
            <w:sz w:val="24"/>
          </w:rPr>
          <w:alias w:val="PO Ref"/>
          <w:tag w:val="CustomerID"/>
          <w:id w:val="1247991433"/>
          <w:placeholder>
            <w:docPart w:val="FC41C635646748B7BF1F651C88B78ED8"/>
          </w:placeholder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0174FAD-A68A-4A5A-BFF6-DFAA3B443ED6}"/>
          <w:text/>
        </w:sdtPr>
        <w:sdtEndPr/>
        <w:sdtContent>
          <w:r w:rsidR="009D1173">
            <w:rPr>
              <w:rFonts w:ascii="Open Sans" w:hAnsi="Open Sans" w:cs="Open Sans"/>
              <w:b/>
              <w:color w:val="1F497D" w:themeColor="text2"/>
              <w:sz w:val="24"/>
              <w:lang w:val="en-GB"/>
            </w:rPr>
            <w:t>PO1427345</w:t>
          </w:r>
        </w:sdtContent>
      </w:sdt>
    </w:p>
    <w:p w14:paraId="74965A91" w14:textId="77777777" w:rsidR="00FA0A90" w:rsidRPr="002A52A6" w:rsidRDefault="00FA0A90" w:rsidP="002A52A6">
      <w:pPr>
        <w:pStyle w:val="ContactInfo"/>
        <w:jc w:val="left"/>
        <w:rPr>
          <w:color w:val="4F81BD" w:themeColor="accent1"/>
          <w:sz w:val="20"/>
        </w:rPr>
      </w:pPr>
    </w:p>
    <w:sectPr w:rsidR="00FA0A90" w:rsidRPr="002A52A6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965A94" w14:textId="77777777" w:rsidR="00657593" w:rsidRDefault="00657593" w:rsidP="00C67F35">
      <w:r>
        <w:separator/>
      </w:r>
    </w:p>
  </w:endnote>
  <w:endnote w:type="continuationSeparator" w:id="0">
    <w:p w14:paraId="74965A95" w14:textId="77777777" w:rsidR="00657593" w:rsidRDefault="00657593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965A92" w14:textId="77777777" w:rsidR="00657593" w:rsidRDefault="00657593" w:rsidP="00C67F35">
      <w:r>
        <w:separator/>
      </w:r>
    </w:p>
  </w:footnote>
  <w:footnote w:type="continuationSeparator" w:id="0">
    <w:p w14:paraId="74965A93" w14:textId="77777777" w:rsidR="00657593" w:rsidRDefault="00657593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4660F"/>
    <w:rsid w:val="00154F4A"/>
    <w:rsid w:val="001730EB"/>
    <w:rsid w:val="001E4A8B"/>
    <w:rsid w:val="001E63D2"/>
    <w:rsid w:val="001E7EBF"/>
    <w:rsid w:val="001F0F9F"/>
    <w:rsid w:val="00202E66"/>
    <w:rsid w:val="002523E9"/>
    <w:rsid w:val="002A52A6"/>
    <w:rsid w:val="002B2FE3"/>
    <w:rsid w:val="002F6035"/>
    <w:rsid w:val="00304275"/>
    <w:rsid w:val="00311C97"/>
    <w:rsid w:val="003272DA"/>
    <w:rsid w:val="0035067A"/>
    <w:rsid w:val="0035293A"/>
    <w:rsid w:val="003C7693"/>
    <w:rsid w:val="003D5A7B"/>
    <w:rsid w:val="003E5FCD"/>
    <w:rsid w:val="003F4F29"/>
    <w:rsid w:val="003F666C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643B57"/>
    <w:rsid w:val="00657593"/>
    <w:rsid w:val="00661E2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87E51"/>
    <w:rsid w:val="009A0A91"/>
    <w:rsid w:val="009C1689"/>
    <w:rsid w:val="009D0ECF"/>
    <w:rsid w:val="009D1173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E499E"/>
    <w:rsid w:val="00B53CE4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DA7DE0"/>
    <w:rsid w:val="00E020A7"/>
    <w:rsid w:val="00E47AE6"/>
    <w:rsid w:val="00E47F00"/>
    <w:rsid w:val="00E97E88"/>
    <w:rsid w:val="00EB4F05"/>
    <w:rsid w:val="00ED5BBA"/>
    <w:rsid w:val="00F0056E"/>
    <w:rsid w:val="00F1654D"/>
    <w:rsid w:val="00F23482"/>
    <w:rsid w:val="00F432C7"/>
    <w:rsid w:val="00F45F0F"/>
    <w:rsid w:val="00F56369"/>
    <w:rsid w:val="00F77FBF"/>
    <w:rsid w:val="00F81ADF"/>
    <w:rsid w:val="00FA0A90"/>
    <w:rsid w:val="00FA0D3A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4965A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2A52A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2A52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7927D607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7927D60D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FC41C635646748B7BF1F651C88B78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9285E-3435-4128-9571-146CCEE4CE61}"/>
      </w:docPartPr>
      <w:docPartBody>
        <w:p w14:paraId="727CA23C" w14:textId="7110C747" w:rsidR="00BB0252" w:rsidRDefault="00890ED7" w:rsidP="00890ED7">
          <w:pPr>
            <w:pStyle w:val="FC41C635646748B7BF1F651C88B78ED8"/>
          </w:pPr>
          <w:r w:rsidRPr="002E3D41">
            <w:rPr>
              <w:rStyle w:val="PlaceholderText"/>
            </w:rPr>
            <w:t>[PO Ref]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6817D0"/>
    <w:rsid w:val="008565E8"/>
    <w:rsid w:val="00890ED7"/>
    <w:rsid w:val="00BB0252"/>
    <w:rsid w:val="00C3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27D60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890ED7"/>
    <w:rPr>
      <w:color w:val="808080"/>
    </w:rPr>
  </w:style>
  <w:style w:type="paragraph" w:customStyle="1" w:styleId="FC41C635646748B7BF1F651C88B78ED8">
    <w:name w:val="FC41C635646748B7BF1F651C88B78ED8"/>
    <w:rsid w:val="00890ED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890ED7"/>
    <w:rPr>
      <w:color w:val="808080"/>
    </w:rPr>
  </w:style>
  <w:style w:type="paragraph" w:customStyle="1" w:styleId="FC41C635646748B7BF1F651C88B78ED8">
    <w:name w:val="FC41C635646748B7BF1F651C88B78ED8"/>
    <w:rsid w:val="00890E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Greg Joughin</Supplier>
    <Date_x0020_Stamp xmlns="af4025bd-eda9-4d6d-bcbe-7de91e238b29">2019-09-29T23:00:00+00:00</Date_x0020_Stamp>
    <Value xmlns="af4025bd-eda9-4d6d-bcbe-7de91e238b29">7.19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6F043A-C062-4D2A-99B9-AC714D7CEF2D}"/>
</file>

<file path=customXml/itemProps2.xml><?xml version="1.0" encoding="utf-8"?>
<ds:datastoreItem xmlns:ds="http://schemas.openxmlformats.org/officeDocument/2006/customXml" ds:itemID="{50174FAD-A68A-4A5A-BFF6-DFAA3B443ED6}"/>
</file>

<file path=customXml/itemProps3.xml><?xml version="1.0" encoding="utf-8"?>
<ds:datastoreItem xmlns:ds="http://schemas.openxmlformats.org/officeDocument/2006/customXml" ds:itemID="{B3F3A508-F480-4ACF-B066-8B40288ABEEE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9</TotalTime>
  <Pages>1</Pages>
  <Words>107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Books</dc:subject>
  <dc:creator>Ruth Eastham</dc:creator>
  <cp:lastModifiedBy>Ruth Donnelly</cp:lastModifiedBy>
  <cp:revision>7</cp:revision>
  <cp:lastPrinted>2019-10-08T12:10:00Z</cp:lastPrinted>
  <dcterms:created xsi:type="dcterms:W3CDTF">2019-08-13T15:26:00Z</dcterms:created>
  <dcterms:modified xsi:type="dcterms:W3CDTF">2019-10-08T12:11:00Z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4900</vt:r8>
  </property>
  <property fmtid="{D5CDD505-2E9C-101B-9397-08002B2CF9AE}" pid="5" name="_Source">
    <vt:lpwstr>
Element Isle
</vt:lpwstr>
  </property>
</Properties>
</file>